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0"/>
      </w:tblGrid>
      <w:tr w:rsidR="000172E5" w:rsidRPr="00637200" w14:paraId="4B1622AD" w14:textId="77777777" w:rsidTr="006145D8">
        <w:tc>
          <w:tcPr>
            <w:tcW w:w="5000" w:type="pct"/>
            <w:shd w:val="clear" w:color="auto" w:fill="731F1C" w:themeFill="accent5"/>
            <w:vAlign w:val="bottom"/>
          </w:tcPr>
          <w:p w14:paraId="482EEBBA" w14:textId="30722BE5" w:rsidR="000172E5" w:rsidRPr="00CB1F2E" w:rsidRDefault="00CB1F2E" w:rsidP="00637200">
            <w:pPr>
              <w:pStyle w:val="Heading1"/>
              <w:outlineLvl w:val="0"/>
              <w:rPr>
                <w:sz w:val="24"/>
                <w:szCs w:val="24"/>
              </w:rPr>
            </w:pPr>
            <w:bookmarkStart w:id="0" w:name="_GoBack"/>
            <w:bookmarkEnd w:id="0"/>
            <w:r>
              <w:rPr>
                <w:sz w:val="24"/>
                <w:szCs w:val="24"/>
              </w:rPr>
              <w:t>APPLICANT INFORMATION</w:t>
            </w:r>
          </w:p>
        </w:tc>
      </w:tr>
      <w:tr w:rsidR="000172E5" w:rsidRPr="00846B76" w14:paraId="13FF0E3A" w14:textId="77777777" w:rsidTr="006145D8">
        <w:trPr>
          <w:trHeight w:val="54"/>
        </w:trPr>
        <w:tc>
          <w:tcPr>
            <w:tcW w:w="5000" w:type="pct"/>
            <w:shd w:val="clear" w:color="auto" w:fill="auto"/>
            <w:vAlign w:val="bottom"/>
          </w:tcPr>
          <w:tbl>
            <w:tblPr>
              <w:tblStyle w:val="TableGrid"/>
              <w:tblpPr w:leftFromText="180" w:rightFromText="180" w:vertAnchor="text" w:horzAnchor="margin" w:tblpY="-56"/>
              <w:tblOverlap w:val="never"/>
              <w:tblW w:w="10705" w:type="dxa"/>
              <w:tblLook w:val="04A0" w:firstRow="1" w:lastRow="0" w:firstColumn="1" w:lastColumn="0" w:noHBand="0" w:noVBand="1"/>
            </w:tblPr>
            <w:tblGrid>
              <w:gridCol w:w="3945"/>
              <w:gridCol w:w="6760"/>
            </w:tblGrid>
            <w:tr w:rsidR="00CB1F2E" w14:paraId="63007A38" w14:textId="77777777" w:rsidTr="00CB1F2E">
              <w:trPr>
                <w:trHeight w:val="707"/>
              </w:trPr>
              <w:tc>
                <w:tcPr>
                  <w:tcW w:w="3945" w:type="dxa"/>
                </w:tcPr>
                <w:p w14:paraId="42E360E0" w14:textId="7112693B" w:rsidR="00CB1F2E" w:rsidRDefault="00CB1F2E" w:rsidP="00CB1F2E">
                  <w:r>
                    <w:t>NAME:</w:t>
                  </w:r>
                </w:p>
              </w:tc>
              <w:tc>
                <w:tcPr>
                  <w:tcW w:w="6760" w:type="dxa"/>
                </w:tcPr>
                <w:p w14:paraId="2808570E" w14:textId="77777777" w:rsidR="00CB1F2E" w:rsidRDefault="00CB1F2E" w:rsidP="00CB1F2E">
                  <w:r>
                    <w:t>PHONE:</w:t>
                  </w:r>
                </w:p>
              </w:tc>
            </w:tr>
            <w:tr w:rsidR="00CB1F2E" w14:paraId="49C54624" w14:textId="77777777" w:rsidTr="00CB1F2E">
              <w:trPr>
                <w:trHeight w:val="1055"/>
              </w:trPr>
              <w:tc>
                <w:tcPr>
                  <w:tcW w:w="10705" w:type="dxa"/>
                  <w:gridSpan w:val="2"/>
                </w:tcPr>
                <w:p w14:paraId="6701C3E6" w14:textId="71E0D212" w:rsidR="00CB1F2E" w:rsidRDefault="00CB1F2E" w:rsidP="00CB1F2E">
                  <w:r>
                    <w:t>ADDRES</w:t>
                  </w:r>
                  <w:r w:rsidR="00545170">
                    <w:t>S</w:t>
                  </w:r>
                </w:p>
              </w:tc>
            </w:tr>
            <w:tr w:rsidR="00CB1F2E" w14:paraId="732D4E11" w14:textId="77777777" w:rsidTr="00CB1F2E">
              <w:tc>
                <w:tcPr>
                  <w:tcW w:w="3945" w:type="dxa"/>
                </w:tcPr>
                <w:p w14:paraId="3020A906" w14:textId="77777777" w:rsidR="00CB1F2E" w:rsidRDefault="00CB1F2E" w:rsidP="00CB1F2E">
                  <w:r>
                    <w:t>EMAIL</w:t>
                  </w:r>
                </w:p>
              </w:tc>
              <w:tc>
                <w:tcPr>
                  <w:tcW w:w="6760" w:type="dxa"/>
                </w:tcPr>
                <w:p w14:paraId="70010BC4" w14:textId="77777777" w:rsidR="00CB1F2E" w:rsidRDefault="00CB1F2E" w:rsidP="00CB1F2E">
                  <w:r>
                    <w:t>BIRTHDATE:</w:t>
                  </w:r>
                </w:p>
              </w:tc>
            </w:tr>
            <w:tr w:rsidR="00CB1F2E" w14:paraId="56D65130" w14:textId="77777777" w:rsidTr="00CB1F2E">
              <w:trPr>
                <w:trHeight w:val="1154"/>
              </w:trPr>
              <w:tc>
                <w:tcPr>
                  <w:tcW w:w="10705" w:type="dxa"/>
                  <w:gridSpan w:val="2"/>
                </w:tcPr>
                <w:p w14:paraId="2C18E9B9" w14:textId="77777777" w:rsidR="00CB1F2E" w:rsidRDefault="00CB1F2E" w:rsidP="00CB1F2E">
                  <w:r>
                    <w:t>OTHER IMPORTANT DATES (Anniversary, job anniversary, children birthdates etc.)  if it is important to you write it down</w:t>
                  </w:r>
                </w:p>
                <w:p w14:paraId="52CB284F" w14:textId="77777777" w:rsidR="00CB1F2E" w:rsidRDefault="00CB1F2E" w:rsidP="00CB1F2E"/>
              </w:tc>
            </w:tr>
            <w:tr w:rsidR="00CB1F2E" w14:paraId="40A440F2" w14:textId="77777777" w:rsidTr="00155B06">
              <w:trPr>
                <w:trHeight w:val="782"/>
              </w:trPr>
              <w:tc>
                <w:tcPr>
                  <w:tcW w:w="10705" w:type="dxa"/>
                  <w:gridSpan w:val="2"/>
                </w:tcPr>
                <w:p w14:paraId="72F874C3" w14:textId="63D19EF1" w:rsidR="00CB1F2E" w:rsidRPr="00CB1F2E" w:rsidRDefault="00CB1F2E" w:rsidP="00155B06">
                  <w:pPr>
                    <w:rPr>
                      <w:sz w:val="24"/>
                      <w:szCs w:val="24"/>
                    </w:rPr>
                  </w:pPr>
                  <w:r w:rsidRPr="003C07CE">
                    <w:rPr>
                      <w:sz w:val="24"/>
                      <w:szCs w:val="24"/>
                    </w:rPr>
                    <w:t>Area of interest in the organization.  ___ Mentoring  ___ Fundraising</w:t>
                  </w:r>
                  <w:r w:rsidR="00155B06">
                    <w:rPr>
                      <w:sz w:val="24"/>
                      <w:szCs w:val="24"/>
                    </w:rPr>
                    <w:t xml:space="preserve"> </w:t>
                  </w:r>
                  <w:r w:rsidRPr="003C07CE">
                    <w:rPr>
                      <w:sz w:val="24"/>
                      <w:szCs w:val="24"/>
                    </w:rPr>
                    <w:t xml:space="preserve">___ Special Events </w:t>
                  </w:r>
                </w:p>
              </w:tc>
            </w:tr>
          </w:tbl>
          <w:p w14:paraId="69B104A8" w14:textId="6A5BF0DF" w:rsidR="00CB1F2E" w:rsidRPr="00155B06" w:rsidRDefault="00CB1F2E" w:rsidP="00545170">
            <w:pPr>
              <w:rPr>
                <w:sz w:val="24"/>
                <w:szCs w:val="24"/>
              </w:rPr>
            </w:pPr>
            <w:r w:rsidRPr="00155B06">
              <w:rPr>
                <w:b/>
                <w:bCs/>
                <w:sz w:val="24"/>
                <w:szCs w:val="24"/>
              </w:rPr>
              <w:t>Membership Dues:</w:t>
            </w:r>
            <w:r w:rsidRPr="00155B06">
              <w:rPr>
                <w:sz w:val="24"/>
                <w:szCs w:val="24"/>
              </w:rPr>
              <w:t xml:space="preserve">  Annual Associate Membership - $180 total - To be paid within six months at $30/month</w:t>
            </w:r>
            <w:r w:rsidR="00545170" w:rsidRPr="00155B06">
              <w:rPr>
                <w:sz w:val="24"/>
                <w:szCs w:val="24"/>
              </w:rPr>
              <w:t>.</w:t>
            </w:r>
          </w:p>
          <w:p w14:paraId="470C94B8" w14:textId="77777777" w:rsidR="00CB1F2E" w:rsidRPr="00155B06" w:rsidRDefault="00CB1F2E" w:rsidP="00545170">
            <w:pPr>
              <w:rPr>
                <w:sz w:val="24"/>
                <w:szCs w:val="24"/>
              </w:rPr>
            </w:pPr>
            <w:r w:rsidRPr="00155B06">
              <w:rPr>
                <w:sz w:val="24"/>
                <w:szCs w:val="24"/>
              </w:rPr>
              <w:t>Annual Membership (18-24) - $60 – To be paid within six months at $10/month (Waived the first year for members who commit to 2 Hours a month of Service with Beta Qoph Global)</w:t>
            </w:r>
          </w:p>
          <w:p w14:paraId="769703AF" w14:textId="77777777" w:rsidR="00155B06" w:rsidRPr="00060A84" w:rsidRDefault="00CB1F2E" w:rsidP="00155B06">
            <w:pPr>
              <w:rPr>
                <w:sz w:val="24"/>
                <w:szCs w:val="24"/>
              </w:rPr>
            </w:pPr>
            <w:r w:rsidRPr="00155B06">
              <w:rPr>
                <w:sz w:val="24"/>
                <w:szCs w:val="24"/>
              </w:rPr>
              <w:t>Memberships are to be submitted to $BETAQOPHGLOBAL CashApp</w:t>
            </w:r>
            <w:r w:rsidR="00155B06">
              <w:rPr>
                <w:sz w:val="24"/>
                <w:szCs w:val="24"/>
              </w:rPr>
              <w:t xml:space="preserve">, </w:t>
            </w:r>
            <w:r w:rsidR="00155B06" w:rsidRPr="00060A84">
              <w:rPr>
                <w:sz w:val="24"/>
                <w:szCs w:val="24"/>
              </w:rPr>
              <w:t xml:space="preserve">and application to: </w:t>
            </w:r>
            <w:hyperlink r:id="rId10" w:history="1">
              <w:r w:rsidR="00155B06" w:rsidRPr="00060A84">
                <w:rPr>
                  <w:rStyle w:val="Hyperlink"/>
                  <w:sz w:val="24"/>
                  <w:szCs w:val="24"/>
                </w:rPr>
                <w:t>betaqophglobalsociety@gmail.com</w:t>
              </w:r>
            </w:hyperlink>
          </w:p>
          <w:p w14:paraId="799D5D3D" w14:textId="77777777" w:rsidR="00CB1F2E" w:rsidRPr="00155B06" w:rsidRDefault="00CB1F2E" w:rsidP="00545170">
            <w:pPr>
              <w:rPr>
                <w:b/>
                <w:bCs/>
                <w:sz w:val="24"/>
                <w:szCs w:val="24"/>
              </w:rPr>
            </w:pPr>
            <w:r w:rsidRPr="00155B06">
              <w:rPr>
                <w:b/>
                <w:bCs/>
                <w:sz w:val="24"/>
                <w:szCs w:val="24"/>
              </w:rPr>
              <w:t>Mission:  Beta Qoph is dedicated to the service of humanity</w:t>
            </w:r>
            <w:r w:rsidRPr="00155B06">
              <w:rPr>
                <w:b/>
                <w:bCs/>
                <w:color w:val="FF0000"/>
                <w:sz w:val="24"/>
                <w:szCs w:val="24"/>
              </w:rPr>
              <w:t xml:space="preserve">.  </w:t>
            </w:r>
            <w:r w:rsidRPr="00155B06">
              <w:rPr>
                <w:b/>
                <w:bCs/>
                <w:sz w:val="24"/>
                <w:szCs w:val="24"/>
              </w:rPr>
              <w:t>To create a platform that gives a voice to the underrepresented especially women of color</w:t>
            </w:r>
          </w:p>
          <w:p w14:paraId="250EEFE9" w14:textId="77777777" w:rsidR="00CB1F2E" w:rsidRPr="00155B06" w:rsidRDefault="00CB1F2E" w:rsidP="00545170">
            <w:pPr>
              <w:rPr>
                <w:b/>
                <w:bCs/>
                <w:sz w:val="24"/>
                <w:szCs w:val="24"/>
              </w:rPr>
            </w:pPr>
            <w:r w:rsidRPr="00155B06">
              <w:rPr>
                <w:b/>
                <w:bCs/>
                <w:sz w:val="24"/>
                <w:szCs w:val="24"/>
              </w:rPr>
              <w:t xml:space="preserve">Affirmation: </w:t>
            </w:r>
            <w:r w:rsidRPr="00155B06">
              <w:rPr>
                <w:sz w:val="24"/>
                <w:szCs w:val="24"/>
              </w:rPr>
              <w:t>On my honor and by the grace of God, I will be pure, and kind, and true, and will serve others through the talents bestowed to me.</w:t>
            </w:r>
          </w:p>
          <w:p w14:paraId="49169622" w14:textId="77777777" w:rsidR="00CB1F2E" w:rsidRPr="00155B06" w:rsidRDefault="00CB1F2E" w:rsidP="00545170">
            <w:pPr>
              <w:rPr>
                <w:sz w:val="24"/>
                <w:szCs w:val="24"/>
              </w:rPr>
            </w:pPr>
            <w:r w:rsidRPr="00155B06">
              <w:rPr>
                <w:b/>
                <w:bCs/>
                <w:sz w:val="24"/>
                <w:szCs w:val="24"/>
              </w:rPr>
              <w:t xml:space="preserve">Affirmation: </w:t>
            </w:r>
            <w:r w:rsidRPr="00155B06">
              <w:rPr>
                <w:sz w:val="24"/>
                <w:szCs w:val="24"/>
              </w:rPr>
              <w:t>God created me uniquely and divine, made perfect just as I am. There is no other just like me, made for the purpose that God has intended for me.</w:t>
            </w:r>
          </w:p>
          <w:p w14:paraId="028A840D" w14:textId="77777777" w:rsidR="00CB1F2E" w:rsidRPr="00155B06" w:rsidRDefault="00CB1F2E" w:rsidP="00545170">
            <w:pPr>
              <w:rPr>
                <w:sz w:val="24"/>
                <w:szCs w:val="24"/>
              </w:rPr>
            </w:pPr>
            <w:r w:rsidRPr="00155B06">
              <w:rPr>
                <w:b/>
                <w:bCs/>
                <w:sz w:val="24"/>
                <w:szCs w:val="24"/>
              </w:rPr>
              <w:t xml:space="preserve">Law: </w:t>
            </w:r>
            <w:r w:rsidRPr="00155B06">
              <w:rPr>
                <w:sz w:val="24"/>
                <w:szCs w:val="24"/>
              </w:rPr>
              <w:t>I affirm that I am a servant of God and a Friend to Humanity</w:t>
            </w:r>
          </w:p>
          <w:p w14:paraId="16F89734" w14:textId="3AC3F280" w:rsidR="00CB1F2E" w:rsidRPr="00155B06" w:rsidRDefault="00CB1F2E" w:rsidP="00545170">
            <w:pPr>
              <w:rPr>
                <w:b/>
                <w:bCs/>
                <w:sz w:val="24"/>
                <w:szCs w:val="24"/>
              </w:rPr>
            </w:pPr>
            <w:r w:rsidRPr="00155B06">
              <w:rPr>
                <w:b/>
                <w:bCs/>
                <w:sz w:val="24"/>
                <w:szCs w:val="24"/>
              </w:rPr>
              <w:t xml:space="preserve">I accept the mission, </w:t>
            </w:r>
            <w:r w:rsidR="00545170" w:rsidRPr="00155B06">
              <w:rPr>
                <w:b/>
                <w:bCs/>
                <w:sz w:val="24"/>
                <w:szCs w:val="24"/>
              </w:rPr>
              <w:t>affirmation,</w:t>
            </w:r>
            <w:r w:rsidRPr="00155B06">
              <w:rPr>
                <w:b/>
                <w:bCs/>
                <w:sz w:val="24"/>
                <w:szCs w:val="24"/>
              </w:rPr>
              <w:t xml:space="preserve"> and the law ________ Initials</w:t>
            </w:r>
          </w:p>
          <w:p w14:paraId="0A3AE8AD" w14:textId="10FCF5F7" w:rsidR="00155B06" w:rsidRDefault="00155B06" w:rsidP="00545170">
            <w:pPr>
              <w:rPr>
                <w:b/>
                <w:bCs/>
                <w:sz w:val="24"/>
                <w:szCs w:val="24"/>
              </w:rPr>
            </w:pPr>
          </w:p>
          <w:p w14:paraId="59CD6D60" w14:textId="6A444103" w:rsidR="00CB1F2E" w:rsidRPr="00155B06" w:rsidRDefault="00CB1F2E" w:rsidP="00CB1F2E">
            <w:pPr>
              <w:ind w:left="720"/>
              <w:rPr>
                <w:b/>
                <w:bCs/>
                <w:sz w:val="24"/>
                <w:szCs w:val="24"/>
              </w:rPr>
            </w:pPr>
            <w:r w:rsidRPr="00155B06">
              <w:rPr>
                <w:b/>
                <w:bCs/>
                <w:sz w:val="24"/>
                <w:szCs w:val="24"/>
              </w:rPr>
              <w:lastRenderedPageBreak/>
              <w:t>I, the undersigned agree to abide by the Beta Qoph Global Society Code of Conduct and Bylaws.  Based on the legal structure of Beta Qoph Global Society (referred to as “</w:t>
            </w:r>
            <w:r w:rsidR="00545170" w:rsidRPr="00155B06">
              <w:rPr>
                <w:b/>
                <w:bCs/>
                <w:sz w:val="24"/>
                <w:szCs w:val="24"/>
              </w:rPr>
              <w:t>nonmember ship</w:t>
            </w:r>
            <w:r w:rsidRPr="00155B06">
              <w:rPr>
                <w:b/>
                <w:bCs/>
                <w:sz w:val="24"/>
                <w:szCs w:val="24"/>
              </w:rPr>
              <w:t>”). I understand that by paying dues, I am considered a “supporter” and not a legal member of Beta Qoph Global Society, membership is limited to the National Board of Beta Qoph Global Society, Inc. only, however a member of Beta Qoph, I do have the rights and obligations afforded to members.  In addition, I do herby release Beat Qoph Global Society regions, officers, directors, representatives, founders, subsidiaries, affiliates, designees and assigns from any and all damages, claims, suits, expenses, liabilities, losses or any other cause of actions involving me, my property, a member of my family or any minor in my care which may arise at any activity sponsored by or affiliated with Beta Qoph Global Society.  This waiver shall remain in effect for each year I belong to Beta Qoph Society Inc.</w:t>
            </w:r>
          </w:p>
          <w:p w14:paraId="38E9D14B" w14:textId="77777777" w:rsidR="00CB1F2E" w:rsidRPr="00155B06" w:rsidRDefault="00CB1F2E" w:rsidP="00CB1F2E">
            <w:pPr>
              <w:ind w:left="720"/>
              <w:rPr>
                <w:b/>
                <w:bCs/>
                <w:sz w:val="24"/>
                <w:szCs w:val="24"/>
              </w:rPr>
            </w:pPr>
            <w:r w:rsidRPr="00155B06">
              <w:rPr>
                <w:b/>
                <w:bCs/>
                <w:sz w:val="24"/>
                <w:szCs w:val="24"/>
              </w:rPr>
              <w:t>Signature__________________________________________     Date_____________________</w:t>
            </w:r>
          </w:p>
          <w:p w14:paraId="13147CA9" w14:textId="5F9509A9" w:rsidR="00CB1F2E" w:rsidRPr="00846B76" w:rsidRDefault="00CB1F2E" w:rsidP="00CB1F2E">
            <w:pPr>
              <w:rPr>
                <w:rFonts w:asciiTheme="majorHAnsi" w:hAnsiTheme="majorHAnsi"/>
                <w:b/>
                <w:sz w:val="8"/>
              </w:rPr>
            </w:pPr>
          </w:p>
        </w:tc>
      </w:tr>
    </w:tbl>
    <w:p w14:paraId="63622909" w14:textId="77777777" w:rsidR="000172E5" w:rsidRPr="0006568A" w:rsidRDefault="000172E5" w:rsidP="00637200"/>
    <w:sectPr w:rsidR="000172E5" w:rsidRPr="0006568A" w:rsidSect="00545170">
      <w:headerReference w:type="default" r:id="rId11"/>
      <w:footerReference w:type="default" r:id="rId12"/>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BE4C5C" w14:textId="77777777" w:rsidR="004D0CD5" w:rsidRDefault="004D0CD5" w:rsidP="000172E5">
      <w:pPr>
        <w:spacing w:after="0" w:line="240" w:lineRule="auto"/>
      </w:pPr>
      <w:r>
        <w:separator/>
      </w:r>
    </w:p>
  </w:endnote>
  <w:endnote w:type="continuationSeparator" w:id="0">
    <w:p w14:paraId="4666F1E0" w14:textId="77777777" w:rsidR="004D0CD5" w:rsidRDefault="004D0CD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4CC139C8-E4B9-40F6-B9CA-C25651A112BA}"/>
    <w:embedBold r:id="rId2" w:fontKey="{D7AB95EF-FBC4-4843-928D-7CF19524BEE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EDC60D42-5799-480F-AE31-91B602CB4664}"/>
    <w:embedBold r:id="rId4" w:fontKey="{A53ED6C8-5CB5-45E8-91BB-9ACCE7882AC5}"/>
    <w:embedItalic r:id="rId5" w:fontKey="{7293E985-D082-43C2-BFE2-D5034A6F7383}"/>
  </w:font>
  <w:font w:name="Consolas">
    <w:panose1 w:val="020B0609020204030204"/>
    <w:charset w:val="00"/>
    <w:family w:val="modern"/>
    <w:pitch w:val="fixed"/>
    <w:sig w:usb0="E00006FF" w:usb1="0000FCFF" w:usb2="00000001" w:usb3="00000000" w:csb0="0000019F" w:csb1="00000000"/>
    <w:embedRegular r:id="rId6" w:fontKey="{012931F4-3D84-422D-B847-F3C2422FF0F6}"/>
  </w:font>
  <w:font w:name="Segoe UI">
    <w:panose1 w:val="020B0502040204020203"/>
    <w:charset w:val="00"/>
    <w:family w:val="swiss"/>
    <w:pitch w:val="variable"/>
    <w:sig w:usb0="E4002EFF" w:usb1="C000E47F" w:usb2="00000009" w:usb3="00000000" w:csb0="000001FF" w:csb1="00000000"/>
    <w:embedRegular r:id="rId7" w:fontKey="{CE9BDF17-9910-41F4-8984-740F572A8D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46338" w14:textId="64C6D6FD" w:rsidR="00545170" w:rsidRDefault="00545170" w:rsidP="00545170">
    <w:pPr>
      <w:pStyle w:val="Footer"/>
      <w:jc w:val="center"/>
    </w:pPr>
    <w:r>
      <w:t xml:space="preserve">BETA QOPH GLOBAL SOCIETY </w:t>
    </w:r>
    <w:r>
      <w:tab/>
    </w:r>
    <w:sdt>
      <w:sdtPr>
        <w:id w:val="-2117826361"/>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rsidR="0013606D">
          <w:rPr>
            <w:noProof/>
          </w:rPr>
          <w:t>1</w:t>
        </w:r>
        <w:r>
          <w:rPr>
            <w:noProof/>
          </w:rPr>
          <w:fldChar w:fldCharType="end"/>
        </w:r>
        <w:r>
          <w:rPr>
            <w:noProof/>
          </w:rPr>
          <w:t xml:space="preserve"> of 2</w:t>
        </w:r>
      </w:sdtContent>
    </w:sdt>
  </w:p>
  <w:p w14:paraId="2649B489" w14:textId="21C74AFA"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8AC74" w14:textId="77777777" w:rsidR="004D0CD5" w:rsidRDefault="004D0CD5" w:rsidP="000172E5">
      <w:pPr>
        <w:spacing w:after="0" w:line="240" w:lineRule="auto"/>
      </w:pPr>
      <w:r>
        <w:separator/>
      </w:r>
    </w:p>
  </w:footnote>
  <w:footnote w:type="continuationSeparator" w:id="0">
    <w:p w14:paraId="0335AD99" w14:textId="77777777" w:rsidR="004D0CD5" w:rsidRDefault="004D0CD5"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86"/>
      <w:gridCol w:w="8000"/>
    </w:tblGrid>
    <w:tr w:rsidR="00B337A2" w:rsidRPr="00637200" w14:paraId="09CD6A78" w14:textId="77777777" w:rsidTr="00384B05">
      <w:trPr>
        <w:trHeight w:val="990"/>
      </w:trPr>
      <w:tc>
        <w:tcPr>
          <w:tcW w:w="1350" w:type="dxa"/>
          <w:vAlign w:val="center"/>
        </w:tcPr>
        <w:p w14:paraId="79CB58EB" w14:textId="508BF4C3" w:rsidR="00B337A2" w:rsidRPr="00637200" w:rsidRDefault="00CB1F2E" w:rsidP="00637200">
          <w:pPr>
            <w:pStyle w:val="Header"/>
          </w:pPr>
          <w:r>
            <w:rPr>
              <w:noProof/>
            </w:rPr>
            <w:drawing>
              <wp:inline distT="0" distB="0" distL="0" distR="0" wp14:anchorId="510729A5" wp14:editId="4901E61D">
                <wp:extent cx="111442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pic:spPr>
                    </pic:pic>
                  </a:graphicData>
                </a:graphic>
              </wp:inline>
            </w:drawing>
          </w:r>
        </w:p>
      </w:tc>
      <w:tc>
        <w:tcPr>
          <w:tcW w:w="8000" w:type="dxa"/>
          <w:vAlign w:val="center"/>
        </w:tcPr>
        <w:p w14:paraId="3702D8D2" w14:textId="7A2A88AA" w:rsidR="00B337A2" w:rsidRDefault="00CB1F2E" w:rsidP="00CB1F2E">
          <w:pPr>
            <w:pStyle w:val="Header"/>
            <w:spacing w:line="240" w:lineRule="auto"/>
            <w:contextualSpacing/>
            <w:jc w:val="center"/>
          </w:pPr>
          <w:r>
            <w:t>BETA QOPH GLOBAL SOCIETY</w:t>
          </w:r>
        </w:p>
        <w:p w14:paraId="091F1DF8" w14:textId="4CC9CC3B" w:rsidR="00CB1F2E" w:rsidRPr="00637200" w:rsidRDefault="00CB1F2E" w:rsidP="00CB1F2E">
          <w:pPr>
            <w:pStyle w:val="Header"/>
            <w:spacing w:line="240" w:lineRule="auto"/>
            <w:contextualSpacing/>
            <w:jc w:val="center"/>
          </w:pPr>
          <w:r>
            <w:t>MEMBERSHIP FORM</w:t>
          </w:r>
        </w:p>
      </w:tc>
    </w:tr>
  </w:tbl>
  <w:p w14:paraId="287A39FD"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F2E"/>
    <w:rsid w:val="000172E5"/>
    <w:rsid w:val="00052382"/>
    <w:rsid w:val="0006568A"/>
    <w:rsid w:val="00076F0F"/>
    <w:rsid w:val="00084253"/>
    <w:rsid w:val="000D1F49"/>
    <w:rsid w:val="0013606D"/>
    <w:rsid w:val="00155B06"/>
    <w:rsid w:val="001727CA"/>
    <w:rsid w:val="001800AB"/>
    <w:rsid w:val="002C56E6"/>
    <w:rsid w:val="00311D4F"/>
    <w:rsid w:val="0034390E"/>
    <w:rsid w:val="00344849"/>
    <w:rsid w:val="00361E11"/>
    <w:rsid w:val="003769BA"/>
    <w:rsid w:val="003F0847"/>
    <w:rsid w:val="0040090B"/>
    <w:rsid w:val="0046302A"/>
    <w:rsid w:val="00487D2D"/>
    <w:rsid w:val="004D0CD5"/>
    <w:rsid w:val="004D5D62"/>
    <w:rsid w:val="005112D0"/>
    <w:rsid w:val="00545170"/>
    <w:rsid w:val="00577E06"/>
    <w:rsid w:val="00583334"/>
    <w:rsid w:val="005A3BF7"/>
    <w:rsid w:val="005F2035"/>
    <w:rsid w:val="005F7990"/>
    <w:rsid w:val="006145D8"/>
    <w:rsid w:val="00637200"/>
    <w:rsid w:val="0063739C"/>
    <w:rsid w:val="007147D7"/>
    <w:rsid w:val="00770F25"/>
    <w:rsid w:val="007A35A8"/>
    <w:rsid w:val="007B0A85"/>
    <w:rsid w:val="007C6A52"/>
    <w:rsid w:val="0082043E"/>
    <w:rsid w:val="00846B76"/>
    <w:rsid w:val="008A623E"/>
    <w:rsid w:val="008E203A"/>
    <w:rsid w:val="0091229C"/>
    <w:rsid w:val="00940E73"/>
    <w:rsid w:val="0098597D"/>
    <w:rsid w:val="009F619A"/>
    <w:rsid w:val="009F6DDE"/>
    <w:rsid w:val="00A370A8"/>
    <w:rsid w:val="00B337A2"/>
    <w:rsid w:val="00BD4753"/>
    <w:rsid w:val="00BD4DC3"/>
    <w:rsid w:val="00BD5CB1"/>
    <w:rsid w:val="00BE62EE"/>
    <w:rsid w:val="00C003BA"/>
    <w:rsid w:val="00C4602F"/>
    <w:rsid w:val="00C46878"/>
    <w:rsid w:val="00C6231D"/>
    <w:rsid w:val="00CB1F2E"/>
    <w:rsid w:val="00CB4A51"/>
    <w:rsid w:val="00CD4532"/>
    <w:rsid w:val="00CD47B0"/>
    <w:rsid w:val="00CE6104"/>
    <w:rsid w:val="00CE7918"/>
    <w:rsid w:val="00D16163"/>
    <w:rsid w:val="00DB3FAD"/>
    <w:rsid w:val="00DC71EC"/>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DC3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uiPriority w:val="39"/>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betaqophglobalsociety@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ro\AppData\Roaming\Microsoft\Templates\Membership%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2</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2020-11-03T14:25:00Z</dcterms:created>
  <dcterms:modified xsi:type="dcterms:W3CDTF">2020-11-03T14:25:00Z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